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888" w:rsidRDefault="009B17C1" w:rsidP="009B17C1">
      <w:pPr>
        <w:jc w:val="center"/>
        <w:rPr>
          <w:b/>
        </w:rPr>
      </w:pPr>
      <w:bookmarkStart w:id="0" w:name="_GoBack"/>
      <w:bookmarkEnd w:id="0"/>
      <w:r>
        <w:rPr>
          <w:b/>
        </w:rPr>
        <w:t>Media Release</w:t>
      </w:r>
    </w:p>
    <w:p w:rsidR="009B17C1" w:rsidRDefault="009B17C1" w:rsidP="009B17C1">
      <w:pPr>
        <w:jc w:val="right"/>
        <w:rPr>
          <w:b/>
        </w:rPr>
      </w:pPr>
      <w:r>
        <w:rPr>
          <w:b/>
        </w:rPr>
        <w:t>Wednesday 29 June 2016</w:t>
      </w:r>
    </w:p>
    <w:p w:rsidR="009B17C1" w:rsidRDefault="009B17C1" w:rsidP="009B17C1">
      <w:pPr>
        <w:jc w:val="center"/>
        <w:rPr>
          <w:b/>
        </w:rPr>
      </w:pPr>
      <w:r>
        <w:rPr>
          <w:b/>
        </w:rPr>
        <w:t>Police Killing of Schoolboy in West Papua Sparks Call for End to Australian Silence</w:t>
      </w:r>
    </w:p>
    <w:p w:rsidR="009B17C1" w:rsidRDefault="009B17C1" w:rsidP="009B17C1">
      <w:pPr>
        <w:jc w:val="center"/>
        <w:rPr>
          <w:b/>
        </w:rPr>
      </w:pPr>
    </w:p>
    <w:p w:rsidR="009B17C1" w:rsidRDefault="009B17C1" w:rsidP="009B17C1">
      <w:pPr>
        <w:jc w:val="both"/>
      </w:pPr>
      <w:r>
        <w:t>Reports that an unarmed teenage schoolboy in West Papua was killed by members of the Indonesian counter-terrorist unit, Densus 88 (D88), have sparked a call for an end to Australia’s silence and inaction on violence and human rights abuses committed by Indonesian security forces in the troubled Indonesian occupied territory.</w:t>
      </w:r>
    </w:p>
    <w:p w:rsidR="009B17C1" w:rsidRDefault="009B17C1" w:rsidP="009B17C1">
      <w:pPr>
        <w:jc w:val="both"/>
      </w:pPr>
    </w:p>
    <w:p w:rsidR="009B17C1" w:rsidRDefault="009B17C1" w:rsidP="009B17C1">
      <w:pPr>
        <w:jc w:val="both"/>
      </w:pPr>
      <w:r>
        <w:t xml:space="preserve">Executive Officer of the Catholic Justice </w:t>
      </w:r>
      <w:r w:rsidR="003038C8">
        <w:t>and Peace Commission of the Arc</w:t>
      </w:r>
      <w:r>
        <w:t>hdiocese of Brisbane, Peter Arndt, said that the Australian Government must stop ignoring continuing killings and other human rights abuses in West Papua and should cease training and funding the infamous D88.</w:t>
      </w:r>
    </w:p>
    <w:p w:rsidR="009B17C1" w:rsidRDefault="009B17C1" w:rsidP="009B17C1">
      <w:pPr>
        <w:jc w:val="both"/>
      </w:pPr>
    </w:p>
    <w:p w:rsidR="009B17C1" w:rsidRDefault="009B17C1" w:rsidP="009B17C1">
      <w:pPr>
        <w:jc w:val="both"/>
      </w:pPr>
      <w:r>
        <w:t>“How many more teenagers and young men must die at the hands of Indonesian security forces in West Papua before the Foreign Affairs Minister, Julie Bishop, condemns the outrageous behaviour of police units like D88?” Mr Arndt said.</w:t>
      </w:r>
    </w:p>
    <w:p w:rsidR="009B17C1" w:rsidRDefault="009B17C1" w:rsidP="009B17C1">
      <w:pPr>
        <w:jc w:val="both"/>
      </w:pPr>
    </w:p>
    <w:p w:rsidR="009B17C1" w:rsidRDefault="009B17C1" w:rsidP="009B17C1">
      <w:pPr>
        <w:jc w:val="both"/>
      </w:pPr>
      <w:r>
        <w:t>“How many Papuan mothers and fathers have to bury their murdered children before</w:t>
      </w:r>
      <w:r w:rsidR="003038C8">
        <w:t xml:space="preserve"> </w:t>
      </w:r>
      <w:r>
        <w:t>our Government shows a shred of decency and human compassion?” he said.</w:t>
      </w:r>
    </w:p>
    <w:p w:rsidR="009B17C1" w:rsidRDefault="009B17C1" w:rsidP="009B17C1">
      <w:pPr>
        <w:jc w:val="both"/>
      </w:pPr>
    </w:p>
    <w:p w:rsidR="009B17C1" w:rsidRDefault="009B17C1" w:rsidP="009B17C1">
      <w:pPr>
        <w:jc w:val="both"/>
      </w:pPr>
      <w:r>
        <w:t xml:space="preserve">“Four </w:t>
      </w:r>
      <w:r w:rsidR="00C029D4">
        <w:t xml:space="preserve">unarmed </w:t>
      </w:r>
      <w:r>
        <w:t xml:space="preserve">teenagers were </w:t>
      </w:r>
      <w:r w:rsidR="00C029D4">
        <w:t>shot dead in the Highlands in December 2014 and several more teenagers and young men were</w:t>
      </w:r>
      <w:r w:rsidR="003038C8">
        <w:t xml:space="preserve"> </w:t>
      </w:r>
      <w:r w:rsidR="00C029D4">
        <w:t xml:space="preserve">killed by Indonesian security forces </w:t>
      </w:r>
      <w:r w:rsidR="003038C8">
        <w:t>last yea</w:t>
      </w:r>
      <w:r w:rsidR="00C029D4">
        <w:t>r,” he said.</w:t>
      </w:r>
    </w:p>
    <w:p w:rsidR="00C029D4" w:rsidRDefault="00C029D4" w:rsidP="009B17C1">
      <w:pPr>
        <w:jc w:val="both"/>
      </w:pPr>
    </w:p>
    <w:p w:rsidR="00C029D4" w:rsidRDefault="00C029D4" w:rsidP="009B17C1">
      <w:pPr>
        <w:jc w:val="both"/>
      </w:pPr>
      <w:r>
        <w:t xml:space="preserve">“Add this to the thousands of arrests of Papuans demonstrating peacefully and </w:t>
      </w:r>
      <w:r w:rsidR="003038C8">
        <w:t xml:space="preserve">reports of </w:t>
      </w:r>
      <w:r>
        <w:t xml:space="preserve">beatings and torture of many </w:t>
      </w:r>
      <w:r w:rsidR="003038C8">
        <w:t xml:space="preserve">activists </w:t>
      </w:r>
      <w:r>
        <w:t>and you have a compelling case for strong action by the Australian Government,” he said.</w:t>
      </w:r>
    </w:p>
    <w:p w:rsidR="00C029D4" w:rsidRDefault="00C029D4" w:rsidP="009B17C1">
      <w:pPr>
        <w:jc w:val="both"/>
      </w:pPr>
    </w:p>
    <w:p w:rsidR="00C029D4" w:rsidRDefault="00C029D4" w:rsidP="009B17C1">
      <w:pPr>
        <w:jc w:val="both"/>
      </w:pPr>
      <w:r>
        <w:t>“As these outrageous incidents continue to happen, the Government’s repeated claim that the human rights situation in West Papua is improving become ludicrous,” he said.</w:t>
      </w:r>
    </w:p>
    <w:p w:rsidR="00C029D4" w:rsidRDefault="00C029D4" w:rsidP="009B17C1">
      <w:pPr>
        <w:jc w:val="both"/>
      </w:pPr>
    </w:p>
    <w:p w:rsidR="00C029D4" w:rsidRDefault="00C029D4" w:rsidP="009B17C1">
      <w:pPr>
        <w:jc w:val="both"/>
      </w:pPr>
      <w:r>
        <w:t xml:space="preserve">“The Australian Federal Police (AFP) trains and funds units like D88 and we cannot </w:t>
      </w:r>
      <w:r w:rsidR="003038C8">
        <w:t>effectively condone their brutality and violence by continuing to provide this support,” he said.</w:t>
      </w:r>
    </w:p>
    <w:p w:rsidR="003038C8" w:rsidRDefault="003038C8" w:rsidP="009B17C1">
      <w:pPr>
        <w:jc w:val="both"/>
      </w:pPr>
    </w:p>
    <w:p w:rsidR="00C029D4" w:rsidRDefault="00C029D4" w:rsidP="009B17C1">
      <w:pPr>
        <w:jc w:val="both"/>
      </w:pPr>
      <w:r>
        <w:t xml:space="preserve">“Our Government continues to wash its hands of responsibility for the actions of D88 and other security forces units by saying </w:t>
      </w:r>
      <w:r w:rsidR="001D780A">
        <w:t>the Australian Federal Police and our military do</w:t>
      </w:r>
      <w:r>
        <w:t xml:space="preserve"> not train them to torture or kill activists and other unarmed citizens</w:t>
      </w:r>
      <w:r w:rsidR="003038C8">
        <w:t>,” he said.</w:t>
      </w:r>
    </w:p>
    <w:p w:rsidR="003038C8" w:rsidRDefault="003038C8" w:rsidP="009B17C1">
      <w:pPr>
        <w:jc w:val="both"/>
      </w:pPr>
    </w:p>
    <w:p w:rsidR="003038C8" w:rsidRDefault="003038C8" w:rsidP="009B17C1">
      <w:pPr>
        <w:jc w:val="both"/>
      </w:pPr>
      <w:r>
        <w:t>“This attitude is pathetic and insulting to the many families who have lost loved ones because of the brutal actions of security forces units which our Government trains and funds,” he said.</w:t>
      </w:r>
    </w:p>
    <w:p w:rsidR="003038C8" w:rsidRDefault="003038C8" w:rsidP="009B17C1">
      <w:pPr>
        <w:jc w:val="both"/>
      </w:pPr>
    </w:p>
    <w:p w:rsidR="003038C8" w:rsidRDefault="003038C8" w:rsidP="009B17C1">
      <w:pPr>
        <w:jc w:val="both"/>
      </w:pPr>
      <w:r>
        <w:t>“We must stand up to the Indonesian Government and demand that it stop</w:t>
      </w:r>
      <w:r w:rsidR="001D780A">
        <w:t>s</w:t>
      </w:r>
      <w:r>
        <w:t xml:space="preserve"> this violence just as we do when security forces use violence against unarmed activists and citizens in other countries,” he said.</w:t>
      </w:r>
    </w:p>
    <w:p w:rsidR="003038C8" w:rsidRDefault="003038C8" w:rsidP="009B17C1">
      <w:pPr>
        <w:jc w:val="both"/>
      </w:pPr>
    </w:p>
    <w:p w:rsidR="003038C8" w:rsidRPr="009B17C1" w:rsidRDefault="003038C8" w:rsidP="009B17C1">
      <w:pPr>
        <w:jc w:val="both"/>
      </w:pPr>
      <w:r>
        <w:t xml:space="preserve">“Our plea is simple – </w:t>
      </w:r>
      <w:r w:rsidR="001D780A">
        <w:t xml:space="preserve">condemn the violence publicly and </w:t>
      </w:r>
      <w:r>
        <w:t>stop training and funding killers in West Papua!” he said.</w:t>
      </w:r>
    </w:p>
    <w:sectPr w:rsidR="003038C8" w:rsidRPr="009B17C1" w:rsidSect="00A0705C">
      <w:headerReference w:type="even" r:id="rId9"/>
      <w:headerReference w:type="default" r:id="rId10"/>
      <w:footerReference w:type="even" r:id="rId11"/>
      <w:footerReference w:type="default" r:id="rId12"/>
      <w:headerReference w:type="first" r:id="rId13"/>
      <w:footerReference w:type="first" r:id="rId14"/>
      <w:pgSz w:w="11906" w:h="16838"/>
      <w:pgMar w:top="1440"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1D62" w:rsidRDefault="008C1D62" w:rsidP="003255B1">
      <w:pPr>
        <w:spacing w:after="0" w:line="240" w:lineRule="auto"/>
      </w:pPr>
      <w:r>
        <w:separator/>
      </w:r>
    </w:p>
  </w:endnote>
  <w:endnote w:type="continuationSeparator" w:id="0">
    <w:p w:rsidR="008C1D62" w:rsidRDefault="008C1D62" w:rsidP="003255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altName w:val="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179B" w:rsidRDefault="009A179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179B" w:rsidRDefault="009A179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013B" w:rsidRDefault="00A0705C">
    <w:pPr>
      <w:pStyle w:val="Footer"/>
    </w:pPr>
    <w:r>
      <w:rPr>
        <w:noProof/>
        <w:lang w:eastAsia="en-AU"/>
      </w:rPr>
      <mc:AlternateContent>
        <mc:Choice Requires="wps">
          <w:drawing>
            <wp:anchor distT="0" distB="0" distL="114300" distR="114300" simplePos="0" relativeHeight="251658752" behindDoc="0" locked="0" layoutInCell="1" allowOverlap="1">
              <wp:simplePos x="0" y="0"/>
              <wp:positionH relativeFrom="column">
                <wp:posOffset>-520065</wp:posOffset>
              </wp:positionH>
              <wp:positionV relativeFrom="paragraph">
                <wp:posOffset>-146050</wp:posOffset>
              </wp:positionV>
              <wp:extent cx="7181850" cy="466725"/>
              <wp:effectExtent l="3810" t="0" r="0" b="317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0" cy="466725"/>
                      </a:xfrm>
                      <a:prstGeom prst="rect">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013B" w:rsidRPr="00D94303" w:rsidRDefault="0029013B" w:rsidP="00637C4D">
                          <w:pPr>
                            <w:spacing w:after="0" w:line="240" w:lineRule="auto"/>
                            <w:jc w:val="center"/>
                            <w:rPr>
                              <w:rFonts w:ascii="Century Schoolbook" w:hAnsi="Century Schoolbook"/>
                              <w:b/>
                              <w:color w:val="CC0099"/>
                              <w:sz w:val="4"/>
                              <w:szCs w:val="4"/>
                            </w:rPr>
                          </w:pPr>
                        </w:p>
                        <w:p w:rsidR="0029013B" w:rsidRPr="00997C96" w:rsidRDefault="0029013B" w:rsidP="00637C4D">
                          <w:pPr>
                            <w:spacing w:after="0" w:line="240" w:lineRule="auto"/>
                            <w:jc w:val="center"/>
                            <w:rPr>
                              <w:rFonts w:ascii="Century Schoolbook" w:hAnsi="Century Schoolbook"/>
                              <w:color w:val="990099"/>
                              <w:sz w:val="20"/>
                              <w:szCs w:val="20"/>
                            </w:rPr>
                          </w:pPr>
                          <w:r w:rsidRPr="00997C96">
                            <w:rPr>
                              <w:rFonts w:ascii="Century Schoolbook" w:hAnsi="Century Schoolbook"/>
                              <w:b/>
                              <w:color w:val="990099"/>
                              <w:sz w:val="20"/>
                              <w:szCs w:val="20"/>
                            </w:rPr>
                            <w:t xml:space="preserve">Chairperson:  </w:t>
                          </w:r>
                          <w:r w:rsidR="00987EA4" w:rsidRPr="00997C96">
                            <w:rPr>
                              <w:rFonts w:ascii="Century Schoolbook" w:hAnsi="Century Schoolbook"/>
                              <w:color w:val="990099"/>
                              <w:sz w:val="20"/>
                              <w:szCs w:val="20"/>
                            </w:rPr>
                            <w:t>Maree Rose</w:t>
                          </w:r>
                          <w:r w:rsidRPr="00997C96">
                            <w:rPr>
                              <w:rFonts w:ascii="Century Schoolbook" w:hAnsi="Century Schoolbook"/>
                              <w:color w:val="990099"/>
                              <w:sz w:val="20"/>
                              <w:szCs w:val="20"/>
                            </w:rPr>
                            <w:t xml:space="preserve"> – email </w:t>
                          </w:r>
                          <w:hyperlink r:id="rId1" w:history="1">
                            <w:r w:rsidR="00987EA4" w:rsidRPr="00997C96">
                              <w:rPr>
                                <w:rStyle w:val="Hyperlink"/>
                                <w:rFonts w:ascii="Century Schoolbook" w:hAnsi="Century Schoolbook"/>
                                <w:color w:val="990099"/>
                                <w:sz w:val="20"/>
                                <w:szCs w:val="20"/>
                              </w:rPr>
                              <w:t>marose@bne.catholic.edu.au</w:t>
                            </w:r>
                          </w:hyperlink>
                        </w:p>
                        <w:p w:rsidR="0029013B" w:rsidRPr="00997C96" w:rsidRDefault="0029013B" w:rsidP="00637C4D">
                          <w:pPr>
                            <w:spacing w:after="0" w:line="240" w:lineRule="auto"/>
                            <w:jc w:val="center"/>
                            <w:rPr>
                              <w:rFonts w:ascii="Century Schoolbook" w:hAnsi="Century Schoolbook"/>
                              <w:b/>
                              <w:i/>
                              <w:color w:val="990099"/>
                              <w:sz w:val="24"/>
                              <w:szCs w:val="24"/>
                            </w:rPr>
                          </w:pPr>
                          <w:r w:rsidRPr="00997C96">
                            <w:rPr>
                              <w:rFonts w:ascii="Century Schoolbook" w:hAnsi="Century Schoolbook"/>
                              <w:b/>
                              <w:color w:val="990099"/>
                              <w:sz w:val="20"/>
                              <w:szCs w:val="20"/>
                            </w:rPr>
                            <w:t xml:space="preserve">Executive Officer:  </w:t>
                          </w:r>
                          <w:r w:rsidRPr="00997C96">
                            <w:rPr>
                              <w:rFonts w:ascii="Century Schoolbook" w:hAnsi="Century Schoolbook"/>
                              <w:color w:val="990099"/>
                              <w:sz w:val="20"/>
                              <w:szCs w:val="20"/>
                            </w:rPr>
                            <w:t xml:space="preserve">Peter Arndt – email </w:t>
                          </w:r>
                          <w:hyperlink r:id="rId2" w:history="1">
                            <w:r w:rsidRPr="00997C96">
                              <w:rPr>
                                <w:rStyle w:val="Hyperlink"/>
                                <w:rFonts w:ascii="Century Schoolbook" w:hAnsi="Century Schoolbook"/>
                                <w:color w:val="990099"/>
                                <w:sz w:val="20"/>
                                <w:szCs w:val="20"/>
                              </w:rPr>
                              <w:t>arndtp@bne.catholic.net.au</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8" type="#_x0000_t202" style="position:absolute;margin-left:-40.95pt;margin-top:-11.5pt;width:565.5pt;height:36.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" fillcolor="#92d050" stroked="f">
              <v:textbox>
                <w:txbxContent>
                  <w:p w:rsidR="0029013B" w:rsidRPr="00D94303" w:rsidRDefault="0029013B" w:rsidP="00637C4D">
                    <w:pPr>
                      <w:spacing w:after="0" w:line="240" w:lineRule="auto"/>
                      <w:jc w:val="center"/>
                      <w:rPr>
                        <w:rFonts w:ascii="Century Schoolbook" w:hAnsi="Century Schoolbook"/>
                        <w:b/>
                        <w:color w:val="CC0099"/>
                        <w:sz w:val="4"/>
                        <w:szCs w:val="4"/>
                      </w:rPr>
                    </w:pPr>
                  </w:p>
                  <w:p w:rsidR="0029013B" w:rsidRPr="00997C96" w:rsidRDefault="0029013B" w:rsidP="00637C4D">
                    <w:pPr>
                      <w:spacing w:after="0" w:line="240" w:lineRule="auto"/>
                      <w:jc w:val="center"/>
                      <w:rPr>
                        <w:rFonts w:ascii="Century Schoolbook" w:hAnsi="Century Schoolbook"/>
                        <w:color w:val="990099"/>
                        <w:sz w:val="20"/>
                        <w:szCs w:val="20"/>
                      </w:rPr>
                    </w:pPr>
                    <w:r w:rsidRPr="00997C96">
                      <w:rPr>
                        <w:rFonts w:ascii="Century Schoolbook" w:hAnsi="Century Schoolbook"/>
                        <w:b/>
                        <w:color w:val="990099"/>
                        <w:sz w:val="20"/>
                        <w:szCs w:val="20"/>
                      </w:rPr>
                      <w:t xml:space="preserve">Chairperson:  </w:t>
                    </w:r>
                    <w:r w:rsidR="00987EA4" w:rsidRPr="00997C96">
                      <w:rPr>
                        <w:rFonts w:ascii="Century Schoolbook" w:hAnsi="Century Schoolbook"/>
                        <w:color w:val="990099"/>
                        <w:sz w:val="20"/>
                        <w:szCs w:val="20"/>
                      </w:rPr>
                      <w:t>Maree Rose</w:t>
                    </w:r>
                    <w:r w:rsidRPr="00997C96">
                      <w:rPr>
                        <w:rFonts w:ascii="Century Schoolbook" w:hAnsi="Century Schoolbook"/>
                        <w:color w:val="990099"/>
                        <w:sz w:val="20"/>
                        <w:szCs w:val="20"/>
                      </w:rPr>
                      <w:t xml:space="preserve"> – email </w:t>
                    </w:r>
                    <w:hyperlink r:id="rId3" w:history="1">
                      <w:r w:rsidR="00987EA4" w:rsidRPr="00997C96">
                        <w:rPr>
                          <w:rStyle w:val="Hyperlink"/>
                          <w:rFonts w:ascii="Century Schoolbook" w:hAnsi="Century Schoolbook"/>
                          <w:color w:val="990099"/>
                          <w:sz w:val="20"/>
                          <w:szCs w:val="20"/>
                        </w:rPr>
                        <w:t>marose@bne.catholic.edu.au</w:t>
                      </w:r>
                    </w:hyperlink>
                  </w:p>
                  <w:p w:rsidR="0029013B" w:rsidRPr="00997C96" w:rsidRDefault="0029013B" w:rsidP="00637C4D">
                    <w:pPr>
                      <w:spacing w:after="0" w:line="240" w:lineRule="auto"/>
                      <w:jc w:val="center"/>
                      <w:rPr>
                        <w:rFonts w:ascii="Century Schoolbook" w:hAnsi="Century Schoolbook"/>
                        <w:b/>
                        <w:i/>
                        <w:color w:val="990099"/>
                        <w:sz w:val="24"/>
                        <w:szCs w:val="24"/>
                      </w:rPr>
                    </w:pPr>
                    <w:r w:rsidRPr="00997C96">
                      <w:rPr>
                        <w:rFonts w:ascii="Century Schoolbook" w:hAnsi="Century Schoolbook"/>
                        <w:b/>
                        <w:color w:val="990099"/>
                        <w:sz w:val="20"/>
                        <w:szCs w:val="20"/>
                      </w:rPr>
                      <w:t xml:space="preserve">Executive Officer:  </w:t>
                    </w:r>
                    <w:r w:rsidRPr="00997C96">
                      <w:rPr>
                        <w:rFonts w:ascii="Century Schoolbook" w:hAnsi="Century Schoolbook"/>
                        <w:color w:val="990099"/>
                        <w:sz w:val="20"/>
                        <w:szCs w:val="20"/>
                      </w:rPr>
                      <w:t xml:space="preserve">Peter Arndt – email </w:t>
                    </w:r>
                    <w:hyperlink r:id="rId4" w:history="1">
                      <w:r w:rsidRPr="00997C96">
                        <w:rPr>
                          <w:rStyle w:val="Hyperlink"/>
                          <w:rFonts w:ascii="Century Schoolbook" w:hAnsi="Century Schoolbook"/>
                          <w:color w:val="990099"/>
                          <w:sz w:val="20"/>
                          <w:szCs w:val="20"/>
                        </w:rPr>
                        <w:t>arndtp@bne.catholic.net.au</w:t>
                      </w:r>
                    </w:hyperlink>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1D62" w:rsidRDefault="008C1D62" w:rsidP="003255B1">
      <w:pPr>
        <w:spacing w:after="0" w:line="240" w:lineRule="auto"/>
      </w:pPr>
      <w:r>
        <w:separator/>
      </w:r>
    </w:p>
  </w:footnote>
  <w:footnote w:type="continuationSeparator" w:id="0">
    <w:p w:rsidR="008C1D62" w:rsidRDefault="008C1D62" w:rsidP="003255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179B" w:rsidRDefault="009A179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013B" w:rsidRDefault="0029013B">
    <w:pPr>
      <w:pStyle w:val="Header"/>
    </w:pPr>
    <w:r>
      <w:rPr>
        <w:noProof/>
        <w:lang w:eastAsia="en-AU"/>
      </w:rPr>
      <w:b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013B" w:rsidRDefault="00A0705C">
    <w:pPr>
      <w:pStyle w:val="Header"/>
      <w:rPr>
        <w:noProof/>
        <w:lang w:eastAsia="en-AU"/>
      </w:rPr>
    </w:pPr>
    <w:r>
      <w:rPr>
        <w:noProof/>
        <w:lang w:eastAsia="en-AU"/>
      </w:rPr>
      <mc:AlternateContent>
        <mc:Choice Requires="wps">
          <w:drawing>
            <wp:anchor distT="0" distB="0" distL="114300" distR="114300" simplePos="0" relativeHeight="251656704" behindDoc="0" locked="0" layoutInCell="1" allowOverlap="1">
              <wp:simplePos x="0" y="0"/>
              <wp:positionH relativeFrom="column">
                <wp:posOffset>1228725</wp:posOffset>
              </wp:positionH>
              <wp:positionV relativeFrom="paragraph">
                <wp:posOffset>64770</wp:posOffset>
              </wp:positionV>
              <wp:extent cx="4823460" cy="571500"/>
              <wp:effectExtent l="0" t="635"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3460" cy="571500"/>
                      </a:xfrm>
                      <a:prstGeom prst="rect">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013B" w:rsidRDefault="0029013B" w:rsidP="00637C4D">
                          <w:pPr>
                            <w:spacing w:after="0"/>
                            <w:jc w:val="center"/>
                            <w:rPr>
                              <w:rFonts w:ascii="Century Schoolbook" w:hAnsi="Century Schoolbook"/>
                              <w:b/>
                              <w:color w:val="CC0099"/>
                              <w:sz w:val="16"/>
                              <w:szCs w:val="16"/>
                            </w:rPr>
                          </w:pPr>
                          <w:r w:rsidRPr="00BD6E40">
                            <w:rPr>
                              <w:rFonts w:ascii="Century Schoolbook" w:hAnsi="Century Schoolbook"/>
                              <w:b/>
                              <w:color w:val="CC0099"/>
                              <w:sz w:val="28"/>
                              <w:szCs w:val="28"/>
                            </w:rPr>
                            <w:t>CATHOLIC JUSTICE AND PEACE COMMISSION OF THE ARCHDIOCESE OF BRISBANE</w:t>
                          </w:r>
                        </w:p>
                        <w:p w:rsidR="0029013B" w:rsidRPr="00BD6E40" w:rsidRDefault="0029013B" w:rsidP="00637C4D">
                          <w:pPr>
                            <w:spacing w:after="0"/>
                            <w:jc w:val="center"/>
                            <w:rPr>
                              <w:rFonts w:ascii="Century Schoolbook" w:hAnsi="Century Schoolbook"/>
                              <w:b/>
                              <w:color w:val="CC0099"/>
                              <w:sz w:val="24"/>
                              <w:szCs w:val="24"/>
                            </w:rPr>
                          </w:pPr>
                        </w:p>
                        <w:p w:rsidR="0029013B" w:rsidRPr="00C12AC8" w:rsidRDefault="0029013B" w:rsidP="00637C4D">
                          <w:pPr>
                            <w:spacing w:after="0"/>
                            <w:jc w:val="center"/>
                            <w:rPr>
                              <w:rFonts w:ascii="Century Schoolbook" w:hAnsi="Century Schoolbook"/>
                              <w:b/>
                              <w:color w:val="CC0099"/>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96.75pt;margin-top:5.1pt;width:379.8pt;height: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" fillcolor="#92d050" stroked="f">
              <v:textbox>
                <w:txbxContent>
                  <w:p w:rsidR="0029013B" w:rsidRDefault="0029013B" w:rsidP="00637C4D">
                    <w:pPr>
                      <w:spacing w:after="0"/>
                      <w:jc w:val="center"/>
                      <w:rPr>
                        <w:rFonts w:ascii="Century Schoolbook" w:hAnsi="Century Schoolbook"/>
                        <w:b/>
                        <w:color w:val="CC0099"/>
                        <w:sz w:val="16"/>
                        <w:szCs w:val="16"/>
                      </w:rPr>
                    </w:pPr>
                    <w:r w:rsidRPr="00BD6E40">
                      <w:rPr>
                        <w:rFonts w:ascii="Century Schoolbook" w:hAnsi="Century Schoolbook"/>
                        <w:b/>
                        <w:color w:val="CC0099"/>
                        <w:sz w:val="28"/>
                        <w:szCs w:val="28"/>
                      </w:rPr>
                      <w:t>CATHOLIC JUSTICE AND PEACE COMMISSION OF THE ARCHDIOCESE OF BRISBANE</w:t>
                    </w:r>
                  </w:p>
                  <w:p w:rsidR="0029013B" w:rsidRPr="00BD6E40" w:rsidRDefault="0029013B" w:rsidP="00637C4D">
                    <w:pPr>
                      <w:spacing w:after="0"/>
                      <w:jc w:val="center"/>
                      <w:rPr>
                        <w:rFonts w:ascii="Century Schoolbook" w:hAnsi="Century Schoolbook"/>
                        <w:b/>
                        <w:color w:val="CC0099"/>
                        <w:sz w:val="24"/>
                        <w:szCs w:val="24"/>
                      </w:rPr>
                    </w:pPr>
                  </w:p>
                  <w:p w:rsidR="0029013B" w:rsidRPr="00C12AC8" w:rsidRDefault="0029013B" w:rsidP="00637C4D">
                    <w:pPr>
                      <w:spacing w:after="0"/>
                      <w:jc w:val="center"/>
                      <w:rPr>
                        <w:rFonts w:ascii="Century Schoolbook" w:hAnsi="Century Schoolbook"/>
                        <w:b/>
                        <w:color w:val="CC0099"/>
                        <w:sz w:val="36"/>
                        <w:szCs w:val="36"/>
                      </w:rPr>
                    </w:pPr>
                  </w:p>
                </w:txbxContent>
              </v:textbox>
            </v:shape>
          </w:pict>
        </mc:Fallback>
      </mc:AlternateContent>
    </w:r>
    <w:r>
      <w:rPr>
        <w:noProof/>
        <w:lang w:eastAsia="en-AU"/>
      </w:rPr>
      <mc:AlternateContent>
        <mc:Choice Requires="wps">
          <w:drawing>
            <wp:anchor distT="0" distB="0" distL="114300" distR="114300" simplePos="0" relativeHeight="251657728" behindDoc="0" locked="0" layoutInCell="1" allowOverlap="1">
              <wp:simplePos x="0" y="0"/>
              <wp:positionH relativeFrom="column">
                <wp:posOffset>4191000</wp:posOffset>
              </wp:positionH>
              <wp:positionV relativeFrom="paragraph">
                <wp:posOffset>693420</wp:posOffset>
              </wp:positionV>
              <wp:extent cx="1924050" cy="1085850"/>
              <wp:effectExtent l="0" t="635" r="381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085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013B" w:rsidRPr="00277688" w:rsidRDefault="00A0705C" w:rsidP="00637C4D">
                          <w:pPr>
                            <w:spacing w:after="0"/>
                            <w:jc w:val="right"/>
                            <w:rPr>
                              <w:rFonts w:ascii="Century Schoolbook" w:hAnsi="Century Schoolbook"/>
                              <w:b/>
                              <w:i/>
                              <w:color w:val="CC0099"/>
                              <w:sz w:val="16"/>
                              <w:szCs w:val="16"/>
                            </w:rPr>
                          </w:pPr>
                          <w:r>
                            <w:rPr>
                              <w:rFonts w:ascii="Century Schoolbook" w:hAnsi="Century Schoolbook"/>
                              <w:b/>
                              <w:i/>
                              <w:color w:val="CC0099"/>
                              <w:sz w:val="16"/>
                              <w:szCs w:val="16"/>
                            </w:rPr>
                            <w:t>Penola Place</w:t>
                          </w:r>
                        </w:p>
                        <w:p w:rsidR="0029013B" w:rsidRPr="00277688" w:rsidRDefault="005F512E" w:rsidP="00637C4D">
                          <w:pPr>
                            <w:spacing w:after="0"/>
                            <w:jc w:val="right"/>
                            <w:rPr>
                              <w:rFonts w:ascii="Century Schoolbook" w:hAnsi="Century Schoolbook"/>
                              <w:b/>
                              <w:i/>
                              <w:color w:val="CC0099"/>
                              <w:sz w:val="16"/>
                              <w:szCs w:val="16"/>
                            </w:rPr>
                          </w:pPr>
                          <w:r>
                            <w:rPr>
                              <w:rFonts w:ascii="Century Schoolbook" w:hAnsi="Century Schoolbook"/>
                              <w:b/>
                              <w:i/>
                              <w:color w:val="CC0099"/>
                              <w:sz w:val="16"/>
                              <w:szCs w:val="16"/>
                            </w:rPr>
                            <w:t>3</w:t>
                          </w:r>
                          <w:r w:rsidRPr="005F512E">
                            <w:rPr>
                              <w:rFonts w:ascii="Century Schoolbook" w:hAnsi="Century Schoolbook"/>
                              <w:b/>
                              <w:i/>
                              <w:color w:val="CC0099"/>
                              <w:sz w:val="16"/>
                              <w:szCs w:val="16"/>
                              <w:vertAlign w:val="superscript"/>
                            </w:rPr>
                            <w:t>rd</w:t>
                          </w:r>
                          <w:r>
                            <w:rPr>
                              <w:rFonts w:ascii="Century Schoolbook" w:hAnsi="Century Schoolbook"/>
                              <w:b/>
                              <w:i/>
                              <w:color w:val="CC0099"/>
                              <w:sz w:val="16"/>
                              <w:szCs w:val="16"/>
                            </w:rPr>
                            <w:t xml:space="preserve"> Floor, </w:t>
                          </w:r>
                          <w:r w:rsidR="0029013B" w:rsidRPr="00277688">
                            <w:rPr>
                              <w:rFonts w:ascii="Century Schoolbook" w:hAnsi="Century Schoolbook"/>
                              <w:b/>
                              <w:i/>
                              <w:color w:val="CC0099"/>
                              <w:sz w:val="16"/>
                              <w:szCs w:val="16"/>
                            </w:rPr>
                            <w:t>143 Edward Street</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Brisbane  QLD  4000</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GPO Box 282 Brisbane  QLD 4001</w:t>
                          </w:r>
                        </w:p>
                        <w:p w:rsidR="0029013B" w:rsidRPr="00277688" w:rsidRDefault="005F512E" w:rsidP="00637C4D">
                          <w:pPr>
                            <w:spacing w:after="0"/>
                            <w:jc w:val="right"/>
                            <w:rPr>
                              <w:rFonts w:ascii="Century Schoolbook" w:hAnsi="Century Schoolbook"/>
                              <w:b/>
                              <w:i/>
                              <w:color w:val="CC0099"/>
                              <w:sz w:val="16"/>
                              <w:szCs w:val="16"/>
                            </w:rPr>
                          </w:pPr>
                          <w:r>
                            <w:rPr>
                              <w:rFonts w:ascii="Century Schoolbook" w:hAnsi="Century Schoolbook"/>
                              <w:b/>
                              <w:i/>
                              <w:color w:val="CC0099"/>
                              <w:sz w:val="16"/>
                              <w:szCs w:val="16"/>
                            </w:rPr>
                            <w:t>Ph.  07 3324</w:t>
                          </w:r>
                          <w:r w:rsidR="0029013B" w:rsidRPr="00277688">
                            <w:rPr>
                              <w:rFonts w:ascii="Century Schoolbook" w:hAnsi="Century Schoolbook"/>
                              <w:b/>
                              <w:i/>
                              <w:color w:val="CC0099"/>
                              <w:sz w:val="16"/>
                              <w:szCs w:val="16"/>
                            </w:rPr>
                            <w:t xml:space="preserve"> </w:t>
                          </w:r>
                          <w:r>
                            <w:rPr>
                              <w:rFonts w:ascii="Century Schoolbook" w:hAnsi="Century Schoolbook"/>
                              <w:b/>
                              <w:i/>
                              <w:color w:val="CC0099"/>
                              <w:sz w:val="16"/>
                              <w:szCs w:val="16"/>
                            </w:rPr>
                            <w:t>3441</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Fax 07 3336 9177</w:t>
                          </w:r>
                        </w:p>
                        <w:p w:rsidR="0029013B" w:rsidRPr="00D94303" w:rsidRDefault="0029013B" w:rsidP="00637C4D">
                          <w:pPr>
                            <w:spacing w:after="0"/>
                            <w:jc w:val="right"/>
                            <w:rPr>
                              <w:rFonts w:ascii="Century Schoolbook" w:hAnsi="Century Schoolbook"/>
                              <w:b/>
                              <w:color w:val="CC0099"/>
                              <w:sz w:val="16"/>
                              <w:szCs w:val="16"/>
                            </w:rPr>
                          </w:pPr>
                          <w:r w:rsidRPr="00D94303">
                            <w:rPr>
                              <w:rFonts w:ascii="Century Schoolbook" w:hAnsi="Century Schoolbook"/>
                              <w:b/>
                              <w:color w:val="CC0099"/>
                              <w:sz w:val="16"/>
                              <w:szCs w:val="16"/>
                            </w:rPr>
                            <w:t>ABN 25 328 758 007</w:t>
                          </w:r>
                        </w:p>
                        <w:p w:rsidR="0029013B" w:rsidRDefault="0029013B" w:rsidP="00637C4D"/>
                        <w:p w:rsidR="0029013B" w:rsidRDefault="0029013B" w:rsidP="00637C4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330pt;margin-top:54.6pt;width:151.5pt;height: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" stroked="f">
              <v:textbox>
                <w:txbxContent>
                  <w:p w:rsidR="0029013B" w:rsidRPr="00277688" w:rsidRDefault="00A0705C" w:rsidP="00637C4D">
                    <w:pPr>
                      <w:spacing w:after="0"/>
                      <w:jc w:val="right"/>
                      <w:rPr>
                        <w:rFonts w:ascii="Century Schoolbook" w:hAnsi="Century Schoolbook"/>
                        <w:b/>
                        <w:i/>
                        <w:color w:val="CC0099"/>
                        <w:sz w:val="16"/>
                        <w:szCs w:val="16"/>
                      </w:rPr>
                    </w:pPr>
                    <w:r>
                      <w:rPr>
                        <w:rFonts w:ascii="Century Schoolbook" w:hAnsi="Century Schoolbook"/>
                        <w:b/>
                        <w:i/>
                        <w:color w:val="CC0099"/>
                        <w:sz w:val="16"/>
                        <w:szCs w:val="16"/>
                      </w:rPr>
                      <w:t>Penola Place</w:t>
                    </w:r>
                  </w:p>
                  <w:p w:rsidR="0029013B" w:rsidRPr="00277688" w:rsidRDefault="005F512E" w:rsidP="00637C4D">
                    <w:pPr>
                      <w:spacing w:after="0"/>
                      <w:jc w:val="right"/>
                      <w:rPr>
                        <w:rFonts w:ascii="Century Schoolbook" w:hAnsi="Century Schoolbook"/>
                        <w:b/>
                        <w:i/>
                        <w:color w:val="CC0099"/>
                        <w:sz w:val="16"/>
                        <w:szCs w:val="16"/>
                      </w:rPr>
                    </w:pPr>
                    <w:r>
                      <w:rPr>
                        <w:rFonts w:ascii="Century Schoolbook" w:hAnsi="Century Schoolbook"/>
                        <w:b/>
                        <w:i/>
                        <w:color w:val="CC0099"/>
                        <w:sz w:val="16"/>
                        <w:szCs w:val="16"/>
                      </w:rPr>
                      <w:t>3</w:t>
                    </w:r>
                    <w:r w:rsidRPr="005F512E">
                      <w:rPr>
                        <w:rFonts w:ascii="Century Schoolbook" w:hAnsi="Century Schoolbook"/>
                        <w:b/>
                        <w:i/>
                        <w:color w:val="CC0099"/>
                        <w:sz w:val="16"/>
                        <w:szCs w:val="16"/>
                        <w:vertAlign w:val="superscript"/>
                      </w:rPr>
                      <w:t>rd</w:t>
                    </w:r>
                    <w:r>
                      <w:rPr>
                        <w:rFonts w:ascii="Century Schoolbook" w:hAnsi="Century Schoolbook"/>
                        <w:b/>
                        <w:i/>
                        <w:color w:val="CC0099"/>
                        <w:sz w:val="16"/>
                        <w:szCs w:val="16"/>
                      </w:rPr>
                      <w:t xml:space="preserve"> Floor, </w:t>
                    </w:r>
                    <w:r w:rsidR="0029013B" w:rsidRPr="00277688">
                      <w:rPr>
                        <w:rFonts w:ascii="Century Schoolbook" w:hAnsi="Century Schoolbook"/>
                        <w:b/>
                        <w:i/>
                        <w:color w:val="CC0099"/>
                        <w:sz w:val="16"/>
                        <w:szCs w:val="16"/>
                      </w:rPr>
                      <w:t>143 Edward Street</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Brisbane  QLD  4000</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GPO Box 282 Brisbane  QLD 4001</w:t>
                    </w:r>
                  </w:p>
                  <w:p w:rsidR="0029013B" w:rsidRPr="00277688" w:rsidRDefault="005F512E" w:rsidP="00637C4D">
                    <w:pPr>
                      <w:spacing w:after="0"/>
                      <w:jc w:val="right"/>
                      <w:rPr>
                        <w:rFonts w:ascii="Century Schoolbook" w:hAnsi="Century Schoolbook"/>
                        <w:b/>
                        <w:i/>
                        <w:color w:val="CC0099"/>
                        <w:sz w:val="16"/>
                        <w:szCs w:val="16"/>
                      </w:rPr>
                    </w:pPr>
                    <w:r>
                      <w:rPr>
                        <w:rFonts w:ascii="Century Schoolbook" w:hAnsi="Century Schoolbook"/>
                        <w:b/>
                        <w:i/>
                        <w:color w:val="CC0099"/>
                        <w:sz w:val="16"/>
                        <w:szCs w:val="16"/>
                      </w:rPr>
                      <w:t>Ph.  07 3324</w:t>
                    </w:r>
                    <w:r w:rsidR="0029013B" w:rsidRPr="00277688">
                      <w:rPr>
                        <w:rFonts w:ascii="Century Schoolbook" w:hAnsi="Century Schoolbook"/>
                        <w:b/>
                        <w:i/>
                        <w:color w:val="CC0099"/>
                        <w:sz w:val="16"/>
                        <w:szCs w:val="16"/>
                      </w:rPr>
                      <w:t xml:space="preserve"> </w:t>
                    </w:r>
                    <w:r>
                      <w:rPr>
                        <w:rFonts w:ascii="Century Schoolbook" w:hAnsi="Century Schoolbook"/>
                        <w:b/>
                        <w:i/>
                        <w:color w:val="CC0099"/>
                        <w:sz w:val="16"/>
                        <w:szCs w:val="16"/>
                      </w:rPr>
                      <w:t>3441</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Fax 07 3336 9177</w:t>
                    </w:r>
                  </w:p>
                  <w:p w:rsidR="0029013B" w:rsidRPr="00D94303" w:rsidRDefault="0029013B" w:rsidP="00637C4D">
                    <w:pPr>
                      <w:spacing w:after="0"/>
                      <w:jc w:val="right"/>
                      <w:rPr>
                        <w:rFonts w:ascii="Century Schoolbook" w:hAnsi="Century Schoolbook"/>
                        <w:b/>
                        <w:color w:val="CC0099"/>
                        <w:sz w:val="16"/>
                        <w:szCs w:val="16"/>
                      </w:rPr>
                    </w:pPr>
                    <w:r w:rsidRPr="00D94303">
                      <w:rPr>
                        <w:rFonts w:ascii="Century Schoolbook" w:hAnsi="Century Schoolbook"/>
                        <w:b/>
                        <w:color w:val="CC0099"/>
                        <w:sz w:val="16"/>
                        <w:szCs w:val="16"/>
                      </w:rPr>
                      <w:t>ABN 25 328 758 007</w:t>
                    </w:r>
                  </w:p>
                  <w:p w:rsidR="0029013B" w:rsidRDefault="0029013B" w:rsidP="00637C4D"/>
                  <w:p w:rsidR="0029013B" w:rsidRDefault="0029013B" w:rsidP="00637C4D"/>
                </w:txbxContent>
              </v:textbox>
            </v:shape>
          </w:pict>
        </mc:Fallback>
      </mc:AlternateContent>
    </w:r>
    <w:r w:rsidR="00F274D9">
      <w:rPr>
        <w:noProof/>
        <w:lang w:eastAsia="en-AU"/>
      </w:rPr>
      <w:drawing>
        <wp:inline distT="0" distB="0" distL="0" distR="0" wp14:anchorId="6668B164" wp14:editId="596A34A0">
          <wp:extent cx="1615030" cy="1343025"/>
          <wp:effectExtent l="0" t="0" r="0" b="0"/>
          <wp:docPr id="1" name="Picture 1" descr="C:\Documents and Settings\arnoldd\Local Settings\Temporary Internet Files\Content.Word\nohdove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rnoldd\Local Settings\Temporary Internet Files\Content.Word\nohdoveLOGO3.jpg"/>
                  <pic:cNvPicPr>
                    <a:picLocks noChangeAspect="1" noChangeArrowheads="1"/>
                  </pic:cNvPicPr>
                </pic:nvPicPr>
                <pic:blipFill>
                  <a:blip r:embed="rId1"/>
                  <a:srcRect/>
                  <a:stretch>
                    <a:fillRect/>
                  </a:stretch>
                </pic:blipFill>
                <pic:spPr bwMode="auto">
                  <a:xfrm>
                    <a:off x="0" y="0"/>
                    <a:ext cx="1615030" cy="1343025"/>
                  </a:xfrm>
                  <a:prstGeom prst="rect">
                    <a:avLst/>
                  </a:prstGeom>
                  <a:noFill/>
                  <a:ln w="9525">
                    <a:noFill/>
                    <a:miter lim="800000"/>
                    <a:headEnd/>
                    <a:tailEnd/>
                  </a:ln>
                </pic:spPr>
              </pic:pic>
            </a:graphicData>
          </a:graphic>
        </wp:inline>
      </w:drawing>
    </w:r>
  </w:p>
  <w:p w:rsidR="0029013B" w:rsidRDefault="0029013B">
    <w:pPr>
      <w:pStyle w:val="Header"/>
      <w:rPr>
        <w:noProof/>
        <w:lang w:eastAsia="en-AU"/>
      </w:rPr>
    </w:pPr>
  </w:p>
  <w:p w:rsidR="0029013B" w:rsidRDefault="0029013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602309"/>
    <w:multiLevelType w:val="hybridMultilevel"/>
    <w:tmpl w:val="7EAE3D8A"/>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33F46801"/>
    <w:multiLevelType w:val="hybridMultilevel"/>
    <w:tmpl w:val="527252B4"/>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
    <w:nsid w:val="3BB300A1"/>
    <w:multiLevelType w:val="hybridMultilevel"/>
    <w:tmpl w:val="977A877E"/>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
    <w:nsid w:val="541D2357"/>
    <w:multiLevelType w:val="hybridMultilevel"/>
    <w:tmpl w:val="FC785206"/>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
    <w:nsid w:val="54A870D8"/>
    <w:multiLevelType w:val="hybridMultilevel"/>
    <w:tmpl w:val="C0366902"/>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
    <w:nsid w:val="59403FA2"/>
    <w:multiLevelType w:val="hybridMultilevel"/>
    <w:tmpl w:val="F9002A4A"/>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attachedTemplate r:id="rId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7C1"/>
    <w:rsid w:val="00055EBC"/>
    <w:rsid w:val="00074406"/>
    <w:rsid w:val="000772D7"/>
    <w:rsid w:val="000A15DA"/>
    <w:rsid w:val="000A7021"/>
    <w:rsid w:val="000D613A"/>
    <w:rsid w:val="000F3265"/>
    <w:rsid w:val="00116242"/>
    <w:rsid w:val="00117824"/>
    <w:rsid w:val="001236D2"/>
    <w:rsid w:val="001B3C4B"/>
    <w:rsid w:val="001D780A"/>
    <w:rsid w:val="001E2BE1"/>
    <w:rsid w:val="001E3BEF"/>
    <w:rsid w:val="00231036"/>
    <w:rsid w:val="00240943"/>
    <w:rsid w:val="00240C01"/>
    <w:rsid w:val="00270FAC"/>
    <w:rsid w:val="00281D23"/>
    <w:rsid w:val="0029013B"/>
    <w:rsid w:val="002919B5"/>
    <w:rsid w:val="002E208B"/>
    <w:rsid w:val="003038C8"/>
    <w:rsid w:val="003255B1"/>
    <w:rsid w:val="00364962"/>
    <w:rsid w:val="00364B9F"/>
    <w:rsid w:val="00367966"/>
    <w:rsid w:val="00385A7D"/>
    <w:rsid w:val="00387793"/>
    <w:rsid w:val="003C0FF5"/>
    <w:rsid w:val="003C42C4"/>
    <w:rsid w:val="00402A65"/>
    <w:rsid w:val="004033FE"/>
    <w:rsid w:val="00404790"/>
    <w:rsid w:val="00471921"/>
    <w:rsid w:val="00476337"/>
    <w:rsid w:val="004A49EB"/>
    <w:rsid w:val="0051341B"/>
    <w:rsid w:val="0051434A"/>
    <w:rsid w:val="00515085"/>
    <w:rsid w:val="00516AF7"/>
    <w:rsid w:val="00556E14"/>
    <w:rsid w:val="005904F6"/>
    <w:rsid w:val="005B1CDB"/>
    <w:rsid w:val="005C789D"/>
    <w:rsid w:val="005C7F03"/>
    <w:rsid w:val="005F512E"/>
    <w:rsid w:val="0060590A"/>
    <w:rsid w:val="006129B8"/>
    <w:rsid w:val="00620018"/>
    <w:rsid w:val="00630FA1"/>
    <w:rsid w:val="00635773"/>
    <w:rsid w:val="00637C4D"/>
    <w:rsid w:val="00676379"/>
    <w:rsid w:val="006B750E"/>
    <w:rsid w:val="006C50D1"/>
    <w:rsid w:val="006F6AE4"/>
    <w:rsid w:val="006F7122"/>
    <w:rsid w:val="007107F4"/>
    <w:rsid w:val="00716403"/>
    <w:rsid w:val="00781B49"/>
    <w:rsid w:val="00784C9B"/>
    <w:rsid w:val="00793516"/>
    <w:rsid w:val="007B4B31"/>
    <w:rsid w:val="007D3C92"/>
    <w:rsid w:val="007E7D5A"/>
    <w:rsid w:val="0080522C"/>
    <w:rsid w:val="00817B60"/>
    <w:rsid w:val="00830857"/>
    <w:rsid w:val="008563B8"/>
    <w:rsid w:val="00877EF5"/>
    <w:rsid w:val="00887CE5"/>
    <w:rsid w:val="00890968"/>
    <w:rsid w:val="00895707"/>
    <w:rsid w:val="008B6455"/>
    <w:rsid w:val="008C1D62"/>
    <w:rsid w:val="008D0B77"/>
    <w:rsid w:val="008D2BB0"/>
    <w:rsid w:val="008F4B6F"/>
    <w:rsid w:val="0092086C"/>
    <w:rsid w:val="00987EA4"/>
    <w:rsid w:val="00997C96"/>
    <w:rsid w:val="009A179B"/>
    <w:rsid w:val="009B17C1"/>
    <w:rsid w:val="009C2E52"/>
    <w:rsid w:val="009E4B21"/>
    <w:rsid w:val="009E6090"/>
    <w:rsid w:val="00A0705C"/>
    <w:rsid w:val="00AB091C"/>
    <w:rsid w:val="00AB47FE"/>
    <w:rsid w:val="00AD3E07"/>
    <w:rsid w:val="00AE1D3E"/>
    <w:rsid w:val="00B24CA1"/>
    <w:rsid w:val="00B513D8"/>
    <w:rsid w:val="00B70C71"/>
    <w:rsid w:val="00B8610C"/>
    <w:rsid w:val="00BA3A48"/>
    <w:rsid w:val="00BB02FA"/>
    <w:rsid w:val="00BD7826"/>
    <w:rsid w:val="00BF6483"/>
    <w:rsid w:val="00C0111F"/>
    <w:rsid w:val="00C029D4"/>
    <w:rsid w:val="00C60BCE"/>
    <w:rsid w:val="00C62C92"/>
    <w:rsid w:val="00C80C1A"/>
    <w:rsid w:val="00CD292B"/>
    <w:rsid w:val="00CD5029"/>
    <w:rsid w:val="00D011B5"/>
    <w:rsid w:val="00D410BB"/>
    <w:rsid w:val="00E01814"/>
    <w:rsid w:val="00E052D4"/>
    <w:rsid w:val="00E179DF"/>
    <w:rsid w:val="00E71138"/>
    <w:rsid w:val="00EB5848"/>
    <w:rsid w:val="00EE58B9"/>
    <w:rsid w:val="00F11FA5"/>
    <w:rsid w:val="00F14888"/>
    <w:rsid w:val="00F16503"/>
    <w:rsid w:val="00F274D9"/>
    <w:rsid w:val="00F50B52"/>
    <w:rsid w:val="00F64A51"/>
    <w:rsid w:val="00F837D0"/>
    <w:rsid w:val="00FD4BFE"/>
    <w:rsid w:val="00FF0459"/>
    <w:rsid w:val="00FF060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A65"/>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55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55B1"/>
  </w:style>
  <w:style w:type="paragraph" w:styleId="Footer">
    <w:name w:val="footer"/>
    <w:basedOn w:val="Normal"/>
    <w:link w:val="FooterChar"/>
    <w:uiPriority w:val="99"/>
    <w:unhideWhenUsed/>
    <w:rsid w:val="003255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55B1"/>
  </w:style>
  <w:style w:type="paragraph" w:styleId="BalloonText">
    <w:name w:val="Balloon Text"/>
    <w:basedOn w:val="Normal"/>
    <w:link w:val="BalloonTextChar"/>
    <w:uiPriority w:val="99"/>
    <w:semiHidden/>
    <w:unhideWhenUsed/>
    <w:rsid w:val="003255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55B1"/>
    <w:rPr>
      <w:rFonts w:ascii="Tahoma" w:hAnsi="Tahoma" w:cs="Tahoma"/>
      <w:sz w:val="16"/>
      <w:szCs w:val="16"/>
    </w:rPr>
  </w:style>
  <w:style w:type="character" w:styleId="Hyperlink">
    <w:name w:val="Hyperlink"/>
    <w:basedOn w:val="DefaultParagraphFont"/>
    <w:uiPriority w:val="99"/>
    <w:unhideWhenUsed/>
    <w:rsid w:val="003255B1"/>
    <w:rPr>
      <w:color w:val="0000FF"/>
      <w:u w:val="single"/>
    </w:rPr>
  </w:style>
  <w:style w:type="paragraph" w:styleId="ListParagraph">
    <w:name w:val="List Paragraph"/>
    <w:basedOn w:val="Normal"/>
    <w:uiPriority w:val="34"/>
    <w:qFormat/>
    <w:rsid w:val="00F11FA5"/>
    <w:pPr>
      <w:ind w:left="720"/>
      <w:contextualSpacing/>
    </w:pPr>
  </w:style>
  <w:style w:type="paragraph" w:styleId="NormalWeb">
    <w:name w:val="Normal (Web)"/>
    <w:basedOn w:val="Normal"/>
    <w:uiPriority w:val="99"/>
    <w:semiHidden/>
    <w:unhideWhenUsed/>
    <w:rsid w:val="00CD5029"/>
    <w:pPr>
      <w:spacing w:before="100" w:beforeAutospacing="1" w:after="100" w:afterAutospacing="1" w:line="240" w:lineRule="auto"/>
    </w:pPr>
    <w:rPr>
      <w:rFonts w:ascii="Times New Roman" w:eastAsia="Times New Roman" w:hAnsi="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A65"/>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55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55B1"/>
  </w:style>
  <w:style w:type="paragraph" w:styleId="Footer">
    <w:name w:val="footer"/>
    <w:basedOn w:val="Normal"/>
    <w:link w:val="FooterChar"/>
    <w:uiPriority w:val="99"/>
    <w:unhideWhenUsed/>
    <w:rsid w:val="003255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55B1"/>
  </w:style>
  <w:style w:type="paragraph" w:styleId="BalloonText">
    <w:name w:val="Balloon Text"/>
    <w:basedOn w:val="Normal"/>
    <w:link w:val="BalloonTextChar"/>
    <w:uiPriority w:val="99"/>
    <w:semiHidden/>
    <w:unhideWhenUsed/>
    <w:rsid w:val="003255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55B1"/>
    <w:rPr>
      <w:rFonts w:ascii="Tahoma" w:hAnsi="Tahoma" w:cs="Tahoma"/>
      <w:sz w:val="16"/>
      <w:szCs w:val="16"/>
    </w:rPr>
  </w:style>
  <w:style w:type="character" w:styleId="Hyperlink">
    <w:name w:val="Hyperlink"/>
    <w:basedOn w:val="DefaultParagraphFont"/>
    <w:uiPriority w:val="99"/>
    <w:unhideWhenUsed/>
    <w:rsid w:val="003255B1"/>
    <w:rPr>
      <w:color w:val="0000FF"/>
      <w:u w:val="single"/>
    </w:rPr>
  </w:style>
  <w:style w:type="paragraph" w:styleId="ListParagraph">
    <w:name w:val="List Paragraph"/>
    <w:basedOn w:val="Normal"/>
    <w:uiPriority w:val="34"/>
    <w:qFormat/>
    <w:rsid w:val="00F11FA5"/>
    <w:pPr>
      <w:ind w:left="720"/>
      <w:contextualSpacing/>
    </w:pPr>
  </w:style>
  <w:style w:type="paragraph" w:styleId="NormalWeb">
    <w:name w:val="Normal (Web)"/>
    <w:basedOn w:val="Normal"/>
    <w:uiPriority w:val="99"/>
    <w:semiHidden/>
    <w:unhideWhenUsed/>
    <w:rsid w:val="00CD5029"/>
    <w:pPr>
      <w:spacing w:before="100" w:beforeAutospacing="1" w:after="100" w:afterAutospacing="1" w:line="240" w:lineRule="auto"/>
    </w:pPr>
    <w:rPr>
      <w:rFonts w:ascii="Times New Roman" w:eastAsia="Times New Roman" w:hAnsi="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7112037">
      <w:bodyDiv w:val="1"/>
      <w:marLeft w:val="0"/>
      <w:marRight w:val="0"/>
      <w:marTop w:val="0"/>
      <w:marBottom w:val="0"/>
      <w:divBdr>
        <w:top w:val="none" w:sz="0" w:space="0" w:color="auto"/>
        <w:left w:val="none" w:sz="0" w:space="0" w:color="auto"/>
        <w:bottom w:val="none" w:sz="0" w:space="0" w:color="auto"/>
        <w:right w:val="none" w:sz="0" w:space="0" w:color="auto"/>
      </w:divBdr>
    </w:div>
    <w:div w:id="937911133">
      <w:bodyDiv w:val="1"/>
      <w:marLeft w:val="0"/>
      <w:marRight w:val="0"/>
      <w:marTop w:val="0"/>
      <w:marBottom w:val="0"/>
      <w:divBdr>
        <w:top w:val="none" w:sz="0" w:space="0" w:color="auto"/>
        <w:left w:val="none" w:sz="0" w:space="0" w:color="auto"/>
        <w:bottom w:val="none" w:sz="0" w:space="0" w:color="auto"/>
        <w:right w:val="none" w:sz="0" w:space="0" w:color="auto"/>
      </w:divBdr>
    </w:div>
    <w:div w:id="1408769433">
      <w:bodyDiv w:val="1"/>
      <w:marLeft w:val="0"/>
      <w:marRight w:val="0"/>
      <w:marTop w:val="0"/>
      <w:marBottom w:val="0"/>
      <w:divBdr>
        <w:top w:val="none" w:sz="0" w:space="0" w:color="auto"/>
        <w:left w:val="none" w:sz="0" w:space="0" w:color="auto"/>
        <w:bottom w:val="none" w:sz="0" w:space="0" w:color="auto"/>
        <w:right w:val="none" w:sz="0" w:space="0" w:color="auto"/>
      </w:divBdr>
    </w:div>
    <w:div w:id="193713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3" Type="http://schemas.openxmlformats.org/officeDocument/2006/relationships/hyperlink" Target="mailto:marose@bne.catholic.edu.au" TargetMode="External"/><Relationship Id="rId2" Type="http://schemas.openxmlformats.org/officeDocument/2006/relationships/hyperlink" Target="mailto:arndtp@bne.catholic.net.au" TargetMode="External"/><Relationship Id="rId1" Type="http://schemas.openxmlformats.org/officeDocument/2006/relationships/hyperlink" Target="mailto:marose@bne.catholic.edu.au" TargetMode="External"/><Relationship Id="rId4" Type="http://schemas.openxmlformats.org/officeDocument/2006/relationships/hyperlink" Target="mailto:arndtp@bne.catholic.net.au"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F:\2016\Marselino%20Certific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FAEED6-F4C8-475C-973F-E9EE0FE60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Marselino Certificate</Template>
  <TotalTime>44</TotalTime>
  <Pages>2</Pages>
  <Words>394</Words>
  <Characters>2247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Archdiocese of Brisbane</Company>
  <LinksUpToDate>false</LinksUpToDate>
  <CharactersWithSpaces>2636</CharactersWithSpaces>
  <SharedDoc>false</SharedDoc>
  <HLinks>
    <vt:vector size="12" baseType="variant">
      <vt:variant>
        <vt:i4>6553695</vt:i4>
      </vt:variant>
      <vt:variant>
        <vt:i4>3</vt:i4>
      </vt:variant>
      <vt:variant>
        <vt:i4>0</vt:i4>
      </vt:variant>
      <vt:variant>
        <vt:i4>5</vt:i4>
      </vt:variant>
      <vt:variant>
        <vt:lpwstr>mailto:arndtp@bne.catholic.net.au</vt:lpwstr>
      </vt:variant>
      <vt:variant>
        <vt:lpwstr/>
      </vt:variant>
      <vt:variant>
        <vt:i4>720936</vt:i4>
      </vt:variant>
      <vt:variant>
        <vt:i4>0</vt:i4>
      </vt:variant>
      <vt:variant>
        <vt:i4>0</vt:i4>
      </vt:variant>
      <vt:variant>
        <vt:i4>5</vt:i4>
      </vt:variant>
      <vt:variant>
        <vt:lpwstr>mailto:rsheehan@bne.catholic.edu.au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Arndt, Peter</dc:creator>
  <cp:lastModifiedBy>Arndt, Peter</cp:lastModifiedBy>
  <cp:revision>2</cp:revision>
  <cp:lastPrinted>2009-09-08T04:20:00Z</cp:lastPrinted>
  <dcterms:created xsi:type="dcterms:W3CDTF">2016-06-28T23:12:00Z</dcterms:created>
  <dcterms:modified xsi:type="dcterms:W3CDTF">2016-06-28T23:56:00Z</dcterms:modified>
</cp:coreProperties>
</file>